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B48C4" w14:textId="77777777" w:rsidR="00B608BE" w:rsidRPr="00083971" w:rsidRDefault="00B608BE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1F37C03" w14:textId="77777777" w:rsidR="00B608BE" w:rsidRPr="00083971" w:rsidRDefault="00B608BE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CAC64D" w14:textId="757D6564" w:rsidR="00B608BE" w:rsidRPr="00083971" w:rsidRDefault="00B608BE" w:rsidP="007178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6418D" w14:textId="77777777" w:rsidR="00B608BE" w:rsidRPr="00083971" w:rsidRDefault="00B608BE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1ADA64C" w14:textId="77777777" w:rsidR="00B608BE" w:rsidRPr="00083971" w:rsidRDefault="00B608BE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D196EA" w14:textId="77777777" w:rsidR="00B608BE" w:rsidRPr="00083971" w:rsidRDefault="00B608BE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9758A9" w14:textId="17BFB28A" w:rsidR="00AC0C78" w:rsidRPr="00083971" w:rsidRDefault="00083971" w:rsidP="007178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3971">
        <w:rPr>
          <w:rFonts w:ascii="Times New Roman" w:hAnsi="Times New Roman" w:cs="Times New Roman"/>
          <w:b/>
          <w:sz w:val="24"/>
          <w:szCs w:val="24"/>
        </w:rPr>
        <w:t>Outline of French Culture</w:t>
      </w:r>
    </w:p>
    <w:p w14:paraId="35313A70" w14:textId="77777777" w:rsidR="00B608BE" w:rsidRPr="00083971" w:rsidRDefault="005D56B7" w:rsidP="00717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>Name</w:t>
      </w:r>
    </w:p>
    <w:p w14:paraId="051B5DD7" w14:textId="77777777" w:rsidR="00083971" w:rsidRPr="00083971" w:rsidRDefault="00083971" w:rsidP="00717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>Institution</w:t>
      </w:r>
    </w:p>
    <w:p w14:paraId="3D83240B" w14:textId="13F5AA53" w:rsidR="00B608BE" w:rsidRPr="00083971" w:rsidRDefault="00083971" w:rsidP="00717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>Date</w:t>
      </w:r>
    </w:p>
    <w:p w14:paraId="6B0A7F27" w14:textId="77777777" w:rsidR="00AC0C78" w:rsidRPr="00083971" w:rsidRDefault="00AC0C78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BCEE1D" w14:textId="77777777" w:rsidR="00AC0C78" w:rsidRPr="00083971" w:rsidRDefault="00AC0C78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7077439" w14:textId="77777777" w:rsidR="00AC0C78" w:rsidRPr="00083971" w:rsidRDefault="00AC0C78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4029690" w14:textId="77777777" w:rsidR="00AC0C78" w:rsidRPr="00083971" w:rsidRDefault="00AC0C78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256BC58" w14:textId="77777777" w:rsidR="00AC0C78" w:rsidRPr="00083971" w:rsidRDefault="00AC0C78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484785B" w14:textId="77777777" w:rsidR="00AC0C78" w:rsidRPr="00083971" w:rsidRDefault="00AC0C78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909DC40" w14:textId="77777777" w:rsidR="00B608BE" w:rsidRPr="00083971" w:rsidRDefault="00B608BE" w:rsidP="003275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  <w:sectPr w:rsidR="00B608BE" w:rsidRPr="00083971" w:rsidSect="004F6BA9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8D2D98" w14:textId="77777777" w:rsidR="00083971" w:rsidRPr="00083971" w:rsidRDefault="00083971" w:rsidP="0008397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3971">
        <w:rPr>
          <w:rFonts w:ascii="Times New Roman" w:hAnsi="Times New Roman" w:cs="Times New Roman"/>
          <w:b/>
          <w:sz w:val="24"/>
          <w:szCs w:val="24"/>
        </w:rPr>
        <w:lastRenderedPageBreak/>
        <w:t>Outline of French Culture</w:t>
      </w:r>
    </w:p>
    <w:p w14:paraId="3A536EFF" w14:textId="2C172FB9" w:rsidR="00FA543D" w:rsidRPr="00083971" w:rsidRDefault="00083971" w:rsidP="0032750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3971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6F9A0640" w14:textId="77777777" w:rsidR="00083971" w:rsidRDefault="005D56B7" w:rsidP="0008397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 xml:space="preserve">French culture deals with a mixture of reliance on the state and celebrations of </w:t>
      </w:r>
      <w:r w:rsidR="004E4D72" w:rsidRPr="00083971">
        <w:rPr>
          <w:rFonts w:ascii="Times New Roman" w:hAnsi="Times New Roman" w:cs="Times New Roman"/>
          <w:sz w:val="24"/>
          <w:szCs w:val="24"/>
        </w:rPr>
        <w:t xml:space="preserve">the individuals. </w:t>
      </w:r>
    </w:p>
    <w:p w14:paraId="504B4CF3" w14:textId="4C988AB8" w:rsidR="00C21783" w:rsidRPr="00083971" w:rsidRDefault="00083971" w:rsidP="0008397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French culture </w:t>
      </w:r>
      <w:r w:rsidR="004E4D72" w:rsidRPr="00083971">
        <w:rPr>
          <w:rFonts w:ascii="Times New Roman" w:hAnsi="Times New Roman" w:cs="Times New Roman"/>
          <w:sz w:val="24"/>
          <w:szCs w:val="24"/>
        </w:rPr>
        <w:t>values formal education, diplomas, and intellectualism thus produce the best-expanded scientist, artist, and powerful thinkers.</w:t>
      </w:r>
    </w:p>
    <w:p w14:paraId="2DD60E1F" w14:textId="11625FA6" w:rsidR="00773D2A" w:rsidRPr="00083971" w:rsidRDefault="00083971" w:rsidP="0032750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3971">
        <w:rPr>
          <w:rFonts w:ascii="Times New Roman" w:hAnsi="Times New Roman" w:cs="Times New Roman"/>
          <w:b/>
          <w:bCs/>
          <w:sz w:val="24"/>
          <w:szCs w:val="24"/>
        </w:rPr>
        <w:t xml:space="preserve">History </w:t>
      </w:r>
    </w:p>
    <w:p w14:paraId="6EB93D29" w14:textId="77777777" w:rsidR="00083971" w:rsidRDefault="005D56B7" w:rsidP="0008397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 xml:space="preserve">The French culture was </w:t>
      </w:r>
      <w:r w:rsidR="002D108B" w:rsidRPr="00083971">
        <w:rPr>
          <w:rFonts w:ascii="Times New Roman" w:hAnsi="Times New Roman" w:cs="Times New Roman"/>
          <w:sz w:val="24"/>
          <w:szCs w:val="24"/>
        </w:rPr>
        <w:t>prejudiced</w:t>
      </w:r>
      <w:r w:rsidRPr="00083971">
        <w:rPr>
          <w:rFonts w:ascii="Times New Roman" w:hAnsi="Times New Roman" w:cs="Times New Roman"/>
          <w:sz w:val="24"/>
          <w:szCs w:val="24"/>
        </w:rPr>
        <w:t xml:space="preserve"> by Celtic and Gallo-Roman cultures. </w:t>
      </w:r>
    </w:p>
    <w:p w14:paraId="11B6AD12" w14:textId="77777777" w:rsidR="00083971" w:rsidRPr="00083971" w:rsidRDefault="005D56B7" w:rsidP="0008397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 xml:space="preserve">It was </w:t>
      </w:r>
      <w:r w:rsidR="002D108B" w:rsidRPr="00083971">
        <w:rPr>
          <w:rFonts w:ascii="Times New Roman" w:hAnsi="Times New Roman" w:cs="Times New Roman"/>
          <w:sz w:val="24"/>
          <w:szCs w:val="24"/>
        </w:rPr>
        <w:t>originally</w:t>
      </w:r>
      <w:r w:rsidRPr="00083971">
        <w:rPr>
          <w:rFonts w:ascii="Times New Roman" w:hAnsi="Times New Roman" w:cs="Times New Roman"/>
          <w:sz w:val="24"/>
          <w:szCs w:val="24"/>
        </w:rPr>
        <w:t xml:space="preserve"> defined as the Western area of Germany</w:t>
      </w:r>
      <w:r w:rsidR="002D108B" w:rsidRPr="00083971">
        <w:rPr>
          <w:rFonts w:ascii="Times New Roman" w:hAnsi="Times New Roman" w:cs="Times New Roman"/>
          <w:sz w:val="24"/>
          <w:szCs w:val="24"/>
        </w:rPr>
        <w:t xml:space="preserve"> known as Rhineland which later changed to a terrain known as the Gaul during the Roman period and age of the iron.</w:t>
      </w:r>
      <w:r w:rsidR="00C21783" w:rsidRPr="00083971">
        <w:rPr>
          <w:rFonts w:ascii="Times New Roman" w:hAnsi="Times New Roman" w:cs="Times New Roman"/>
          <w:sz w:val="24"/>
          <w:szCs w:val="24"/>
        </w:rPr>
        <w:t xml:space="preserve"> (</w:t>
      </w:r>
      <w:r w:rsidR="00C21783" w:rsidRPr="00083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Counter,2017).</w:t>
      </w:r>
    </w:p>
    <w:p w14:paraId="4314EF59" w14:textId="77777777" w:rsidR="00083971" w:rsidRDefault="005D56B7" w:rsidP="0008397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 xml:space="preserve">The country France was a </w:t>
      </w:r>
      <w:r w:rsidR="002D108B" w:rsidRPr="00083971">
        <w:rPr>
          <w:rFonts w:ascii="Times New Roman" w:hAnsi="Times New Roman" w:cs="Times New Roman"/>
          <w:sz w:val="24"/>
          <w:szCs w:val="24"/>
        </w:rPr>
        <w:t>comprehensive</w:t>
      </w:r>
      <w:r w:rsidRPr="00083971">
        <w:rPr>
          <w:rFonts w:ascii="Times New Roman" w:hAnsi="Times New Roman" w:cs="Times New Roman"/>
          <w:sz w:val="24"/>
          <w:szCs w:val="24"/>
        </w:rPr>
        <w:t xml:space="preserve"> nation since the </w:t>
      </w:r>
      <w:r w:rsidR="00327501" w:rsidRPr="00083971">
        <w:rPr>
          <w:rFonts w:ascii="Times New Roman" w:hAnsi="Times New Roman" w:cs="Times New Roman"/>
          <w:sz w:val="24"/>
          <w:szCs w:val="24"/>
        </w:rPr>
        <w:t>mid-20</w:t>
      </w:r>
      <w:r w:rsidR="00327501" w:rsidRPr="0008397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83971">
        <w:rPr>
          <w:rFonts w:ascii="Times New Roman" w:hAnsi="Times New Roman" w:cs="Times New Roman"/>
          <w:sz w:val="24"/>
          <w:szCs w:val="24"/>
        </w:rPr>
        <w:t xml:space="preserve"> century due to main immigration from former colonies in Africa especially the Maghreb that is North Africa. </w:t>
      </w:r>
    </w:p>
    <w:p w14:paraId="07E87ACE" w14:textId="2E9C73D8" w:rsidR="00773D2A" w:rsidRPr="00083971" w:rsidRDefault="005D56B7" w:rsidP="0008397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 xml:space="preserve">Many immigrants from Eastern European arrived during the last century. </w:t>
      </w:r>
    </w:p>
    <w:p w14:paraId="7CBBE582" w14:textId="6C9D5154" w:rsidR="008C34E9" w:rsidRPr="00083971" w:rsidRDefault="00083971" w:rsidP="0032750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3971">
        <w:rPr>
          <w:rFonts w:ascii="Times New Roman" w:hAnsi="Times New Roman" w:cs="Times New Roman"/>
          <w:b/>
          <w:bCs/>
          <w:sz w:val="24"/>
          <w:szCs w:val="24"/>
        </w:rPr>
        <w:t>Cultural Context</w:t>
      </w:r>
    </w:p>
    <w:p w14:paraId="4F60A0AA" w14:textId="77777777" w:rsidR="002B05F4" w:rsidRPr="00083971" w:rsidRDefault="005D56B7" w:rsidP="0032750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3971">
        <w:rPr>
          <w:rFonts w:ascii="Times New Roman" w:hAnsi="Times New Roman" w:cs="Times New Roman"/>
          <w:i/>
          <w:iCs/>
          <w:sz w:val="24"/>
          <w:szCs w:val="24"/>
        </w:rPr>
        <w:t>Represented in the US</w:t>
      </w:r>
    </w:p>
    <w:p w14:paraId="1D322D00" w14:textId="0CBFC5B3" w:rsidR="00083971" w:rsidRPr="00083971" w:rsidRDefault="005D56B7" w:rsidP="00083971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 xml:space="preserve">The French language is used as a minority language in the United States after French ranked itself as the second-most studied foreign language. </w:t>
      </w:r>
    </w:p>
    <w:p w14:paraId="5A5B9E9C" w14:textId="714D88B6" w:rsidR="00327501" w:rsidRPr="00083971" w:rsidRDefault="00F3267B" w:rsidP="00083971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>The French literature has been deeply influential in America as observed in the sense of adventure, cavalier, and stories about beloved Americans as great myths.</w:t>
      </w:r>
    </w:p>
    <w:p w14:paraId="68C7E0E2" w14:textId="77777777" w:rsidR="00083971" w:rsidRDefault="005D56B7" w:rsidP="0008397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3971">
        <w:rPr>
          <w:rFonts w:ascii="Times New Roman" w:hAnsi="Times New Roman" w:cs="Times New Roman"/>
          <w:i/>
          <w:iCs/>
          <w:sz w:val="24"/>
          <w:szCs w:val="24"/>
        </w:rPr>
        <w:lastRenderedPageBreak/>
        <w:t>Individualistic/Collective</w:t>
      </w:r>
    </w:p>
    <w:p w14:paraId="0A53D37C" w14:textId="77777777" w:rsidR="00083971" w:rsidRPr="00083971" w:rsidRDefault="005D56B7" w:rsidP="00083971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>French is an individualistic society</w:t>
      </w:r>
      <w:r w:rsidR="002E1186" w:rsidRPr="00083971">
        <w:rPr>
          <w:rFonts w:ascii="Times New Roman" w:hAnsi="Times New Roman" w:cs="Times New Roman"/>
          <w:sz w:val="24"/>
          <w:szCs w:val="24"/>
        </w:rPr>
        <w:t xml:space="preserve"> and they see that has been unique since it creates contradiction to speak. </w:t>
      </w:r>
    </w:p>
    <w:p w14:paraId="07302DB3" w14:textId="228603FD" w:rsidR="00F3267B" w:rsidRPr="00083971" w:rsidRDefault="002E1186" w:rsidP="00083971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 xml:space="preserve">Being </w:t>
      </w:r>
      <w:r w:rsidR="002F28A1" w:rsidRPr="00083971">
        <w:rPr>
          <w:rFonts w:ascii="Times New Roman" w:hAnsi="Times New Roman" w:cs="Times New Roman"/>
          <w:sz w:val="24"/>
          <w:szCs w:val="24"/>
        </w:rPr>
        <w:t>individualistic has helped the French to be dependent on the central government and imper</w:t>
      </w:r>
      <w:r w:rsidR="00767A1D" w:rsidRPr="00083971">
        <w:rPr>
          <w:rFonts w:ascii="Times New Roman" w:hAnsi="Times New Roman" w:cs="Times New Roman"/>
          <w:sz w:val="24"/>
          <w:szCs w:val="24"/>
        </w:rPr>
        <w:t>s</w:t>
      </w:r>
      <w:r w:rsidR="002F28A1" w:rsidRPr="00083971">
        <w:rPr>
          <w:rFonts w:ascii="Times New Roman" w:hAnsi="Times New Roman" w:cs="Times New Roman"/>
          <w:sz w:val="24"/>
          <w:szCs w:val="24"/>
        </w:rPr>
        <w:t>onal power center which cannot easily invade their private life</w:t>
      </w:r>
      <w:r w:rsidR="00550194" w:rsidRPr="00083971">
        <w:rPr>
          <w:rFonts w:ascii="Times New Roman" w:hAnsi="Times New Roman" w:cs="Times New Roman"/>
          <w:sz w:val="24"/>
          <w:szCs w:val="24"/>
        </w:rPr>
        <w:t>.</w:t>
      </w:r>
    </w:p>
    <w:p w14:paraId="5E55E1F9" w14:textId="77777777" w:rsidR="002B05F4" w:rsidRPr="00083971" w:rsidRDefault="005D56B7" w:rsidP="0032750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3971">
        <w:rPr>
          <w:rFonts w:ascii="Times New Roman" w:hAnsi="Times New Roman" w:cs="Times New Roman"/>
          <w:i/>
          <w:iCs/>
          <w:sz w:val="24"/>
          <w:szCs w:val="24"/>
        </w:rPr>
        <w:t xml:space="preserve">Artistic </w:t>
      </w:r>
    </w:p>
    <w:p w14:paraId="44BB0B88" w14:textId="77777777" w:rsidR="00083971" w:rsidRDefault="005D56B7" w:rsidP="00083971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>Art i</w:t>
      </w:r>
      <w:r w:rsidR="00766BCB" w:rsidRPr="00083971">
        <w:rPr>
          <w:rFonts w:ascii="Times New Roman" w:hAnsi="Times New Roman" w:cs="Times New Roman"/>
          <w:sz w:val="24"/>
          <w:szCs w:val="24"/>
        </w:rPr>
        <w:t>n France has been a</w:t>
      </w:r>
      <w:r w:rsidRPr="00083971">
        <w:rPr>
          <w:rFonts w:ascii="Times New Roman" w:hAnsi="Times New Roman" w:cs="Times New Roman"/>
          <w:sz w:val="24"/>
          <w:szCs w:val="24"/>
        </w:rPr>
        <w:t xml:space="preserve"> major key</w:t>
      </w:r>
      <w:r w:rsidR="00766BCB" w:rsidRPr="00083971">
        <w:rPr>
          <w:rFonts w:ascii="Times New Roman" w:hAnsi="Times New Roman" w:cs="Times New Roman"/>
          <w:sz w:val="24"/>
          <w:szCs w:val="24"/>
        </w:rPr>
        <w:t xml:space="preserve"> cultural center</w:t>
      </w:r>
      <w:r w:rsidRPr="00083971">
        <w:rPr>
          <w:rFonts w:ascii="Times New Roman" w:hAnsi="Times New Roman" w:cs="Times New Roman"/>
          <w:sz w:val="24"/>
          <w:szCs w:val="24"/>
        </w:rPr>
        <w:t xml:space="preserve"> in</w:t>
      </w:r>
      <w:r w:rsidR="00766BCB" w:rsidRPr="00083971">
        <w:rPr>
          <w:rFonts w:ascii="Times New Roman" w:hAnsi="Times New Roman" w:cs="Times New Roman"/>
          <w:sz w:val="24"/>
          <w:szCs w:val="24"/>
        </w:rPr>
        <w:t xml:space="preserve"> the world</w:t>
      </w:r>
      <w:r w:rsidR="00767A1D" w:rsidRPr="00083971">
        <w:rPr>
          <w:rFonts w:ascii="Times New Roman" w:hAnsi="Times New Roman" w:cs="Times New Roman"/>
          <w:sz w:val="24"/>
          <w:szCs w:val="24"/>
        </w:rPr>
        <w:t>.</w:t>
      </w:r>
      <w:r w:rsidR="0024134A" w:rsidRPr="00083971">
        <w:rPr>
          <w:rFonts w:ascii="Times New Roman" w:hAnsi="Times New Roman" w:cs="Times New Roman"/>
          <w:sz w:val="24"/>
          <w:szCs w:val="24"/>
        </w:rPr>
        <w:t xml:space="preserve"> It's culture highly relies on art, elegancy, and convolutions. </w:t>
      </w:r>
    </w:p>
    <w:p w14:paraId="1FCB0545" w14:textId="5C4E590C" w:rsidR="00C53B0B" w:rsidRPr="00083971" w:rsidRDefault="00386073" w:rsidP="00083971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>They have a museum located in Paris called Louvre which is among the world's largest museums and home to many famous works of art.</w:t>
      </w:r>
    </w:p>
    <w:p w14:paraId="62CCCDC4" w14:textId="77777777" w:rsidR="00083971" w:rsidRDefault="005D56B7" w:rsidP="0008397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3971">
        <w:rPr>
          <w:rFonts w:ascii="Times New Roman" w:hAnsi="Times New Roman" w:cs="Times New Roman"/>
          <w:i/>
          <w:iCs/>
          <w:sz w:val="24"/>
          <w:szCs w:val="24"/>
        </w:rPr>
        <w:t>Values</w:t>
      </w:r>
    </w:p>
    <w:p w14:paraId="0771F056" w14:textId="38B9B076" w:rsidR="00083971" w:rsidRPr="00083971" w:rsidRDefault="005D56B7" w:rsidP="00083971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>French</w:t>
      </w:r>
      <w:r w:rsidR="00083971">
        <w:rPr>
          <w:rFonts w:ascii="Times New Roman" w:hAnsi="Times New Roman" w:cs="Times New Roman"/>
          <w:sz w:val="24"/>
          <w:szCs w:val="24"/>
        </w:rPr>
        <w:t xml:space="preserve"> have</w:t>
      </w:r>
      <w:r w:rsidRPr="00083971">
        <w:rPr>
          <w:rFonts w:ascii="Times New Roman" w:hAnsi="Times New Roman" w:cs="Times New Roman"/>
          <w:sz w:val="24"/>
          <w:szCs w:val="24"/>
        </w:rPr>
        <w:t xml:space="preserve"> immense great pride in their nation and government which makes them </w:t>
      </w:r>
      <w:r w:rsidR="003C59DA" w:rsidRPr="00083971">
        <w:rPr>
          <w:rFonts w:ascii="Times New Roman" w:hAnsi="Times New Roman" w:cs="Times New Roman"/>
          <w:sz w:val="24"/>
          <w:szCs w:val="24"/>
        </w:rPr>
        <w:t>disappointed</w:t>
      </w:r>
      <w:r w:rsidRPr="00083971">
        <w:rPr>
          <w:rFonts w:ascii="Times New Roman" w:hAnsi="Times New Roman" w:cs="Times New Roman"/>
          <w:sz w:val="24"/>
          <w:szCs w:val="24"/>
        </w:rPr>
        <w:t xml:space="preserve"> by any negative comments or attitude towards their foreigners</w:t>
      </w:r>
      <w:r w:rsidR="003C59DA" w:rsidRPr="00083971">
        <w:rPr>
          <w:rFonts w:ascii="Times New Roman" w:hAnsi="Times New Roman" w:cs="Times New Roman"/>
          <w:sz w:val="24"/>
          <w:szCs w:val="24"/>
        </w:rPr>
        <w:t xml:space="preserve"> as they refer the</w:t>
      </w:r>
      <w:r w:rsidR="00767A1D" w:rsidRPr="00083971">
        <w:rPr>
          <w:rFonts w:ascii="Times New Roman" w:hAnsi="Times New Roman" w:cs="Times New Roman"/>
          <w:sz w:val="24"/>
          <w:szCs w:val="24"/>
        </w:rPr>
        <w:t>m</w:t>
      </w:r>
      <w:r w:rsidR="003C59DA" w:rsidRPr="00083971">
        <w:rPr>
          <w:rFonts w:ascii="Times New Roman" w:hAnsi="Times New Roman" w:cs="Times New Roman"/>
          <w:sz w:val="24"/>
          <w:szCs w:val="24"/>
        </w:rPr>
        <w:t xml:space="preserve"> as being rude</w:t>
      </w:r>
      <w:r w:rsidR="009C6821">
        <w:rPr>
          <w:rFonts w:ascii="Times New Roman" w:hAnsi="Times New Roman" w:cs="Times New Roman"/>
          <w:sz w:val="24"/>
          <w:szCs w:val="24"/>
        </w:rPr>
        <w:t xml:space="preserve"> (</w:t>
      </w:r>
      <w:r w:rsidR="009C68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Grove, </w:t>
      </w:r>
      <w:r w:rsidR="009C6821" w:rsidRPr="00083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3C59DA" w:rsidRPr="0008397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6F0B32" w14:textId="77777777" w:rsidR="00083971" w:rsidRPr="00083971" w:rsidRDefault="003C59DA" w:rsidP="00083971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 xml:space="preserve">They believe in equality more than fraternity and liberty which are part of the country’s Motto. </w:t>
      </w:r>
    </w:p>
    <w:p w14:paraId="74A0B7CF" w14:textId="6677AE85" w:rsidR="006658B0" w:rsidRPr="00083971" w:rsidRDefault="003C59DA" w:rsidP="00083971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>The</w:t>
      </w:r>
      <w:r w:rsidR="00550194" w:rsidRPr="00083971">
        <w:rPr>
          <w:rFonts w:ascii="Times New Roman" w:hAnsi="Times New Roman" w:cs="Times New Roman"/>
          <w:sz w:val="24"/>
          <w:szCs w:val="24"/>
        </w:rPr>
        <w:t>y</w:t>
      </w:r>
      <w:r w:rsidRPr="00083971">
        <w:rPr>
          <w:rFonts w:ascii="Times New Roman" w:hAnsi="Times New Roman" w:cs="Times New Roman"/>
          <w:sz w:val="24"/>
          <w:szCs w:val="24"/>
        </w:rPr>
        <w:t xml:space="preserve"> allow freedom on the attitude towards sex out of marriage</w:t>
      </w:r>
      <w:r w:rsidR="00235649" w:rsidRPr="00083971">
        <w:rPr>
          <w:rFonts w:ascii="Times New Roman" w:hAnsi="Times New Roman" w:cs="Times New Roman"/>
          <w:sz w:val="24"/>
          <w:szCs w:val="24"/>
        </w:rPr>
        <w:t xml:space="preserve"> giv</w:t>
      </w:r>
      <w:r w:rsidR="00550194" w:rsidRPr="00083971">
        <w:rPr>
          <w:rFonts w:ascii="Times New Roman" w:hAnsi="Times New Roman" w:cs="Times New Roman"/>
          <w:sz w:val="24"/>
          <w:szCs w:val="24"/>
        </w:rPr>
        <w:t>ing</w:t>
      </w:r>
      <w:r w:rsidR="00235649" w:rsidRPr="00083971">
        <w:rPr>
          <w:rFonts w:ascii="Times New Roman" w:hAnsi="Times New Roman" w:cs="Times New Roman"/>
          <w:sz w:val="24"/>
          <w:szCs w:val="24"/>
        </w:rPr>
        <w:t xml:space="preserve"> an example of politicians who carry out an </w:t>
      </w:r>
      <w:r w:rsidR="006322C5" w:rsidRPr="00083971">
        <w:rPr>
          <w:rFonts w:ascii="Times New Roman" w:hAnsi="Times New Roman" w:cs="Times New Roman"/>
          <w:sz w:val="24"/>
          <w:szCs w:val="24"/>
        </w:rPr>
        <w:t>extramarital affair</w:t>
      </w:r>
      <w:r w:rsidR="00235649" w:rsidRPr="00083971">
        <w:rPr>
          <w:rFonts w:ascii="Times New Roman" w:hAnsi="Times New Roman" w:cs="Times New Roman"/>
          <w:sz w:val="24"/>
          <w:szCs w:val="24"/>
        </w:rPr>
        <w:t xml:space="preserve"> without making efforts to conceal them</w:t>
      </w:r>
      <w:r w:rsidR="00767A1D" w:rsidRPr="00083971">
        <w:rPr>
          <w:rFonts w:ascii="Times New Roman" w:hAnsi="Times New Roman" w:cs="Times New Roman"/>
          <w:sz w:val="24"/>
          <w:szCs w:val="24"/>
        </w:rPr>
        <w:t>.</w:t>
      </w:r>
      <w:r w:rsidR="00235649" w:rsidRPr="000839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87131" w14:textId="77777777" w:rsidR="002B05F4" w:rsidRPr="00083971" w:rsidRDefault="005D56B7" w:rsidP="0032750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3971">
        <w:rPr>
          <w:rFonts w:ascii="Times New Roman" w:hAnsi="Times New Roman" w:cs="Times New Roman"/>
          <w:i/>
          <w:iCs/>
          <w:sz w:val="24"/>
          <w:szCs w:val="24"/>
        </w:rPr>
        <w:t>Religion</w:t>
      </w:r>
    </w:p>
    <w:p w14:paraId="55AF8611" w14:textId="77777777" w:rsidR="00083971" w:rsidRDefault="00C21783" w:rsidP="00083971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lastRenderedPageBreak/>
        <w:t>According to, (</w:t>
      </w:r>
      <w:r w:rsidRPr="00083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Hoffmann,2017) C</w:t>
      </w:r>
      <w:r w:rsidR="005D56B7" w:rsidRPr="00083971">
        <w:rPr>
          <w:rFonts w:ascii="Times New Roman" w:hAnsi="Times New Roman" w:cs="Times New Roman"/>
          <w:sz w:val="24"/>
          <w:szCs w:val="24"/>
        </w:rPr>
        <w:t xml:space="preserve">atholicism is the major religion of France that was recognized through a review by the French Institute of Public Union that a great population in the country identified themselves as Roman Catholics. </w:t>
      </w:r>
    </w:p>
    <w:p w14:paraId="42DB3B58" w14:textId="0C528B1D" w:rsidR="002B05F4" w:rsidRPr="00083971" w:rsidRDefault="005D56B7" w:rsidP="00083971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 xml:space="preserve">There are also other minor religions in France </w:t>
      </w:r>
      <w:r w:rsidR="002C5A9E" w:rsidRPr="00083971">
        <w:rPr>
          <w:rFonts w:ascii="Times New Roman" w:hAnsi="Times New Roman" w:cs="Times New Roman"/>
          <w:sz w:val="24"/>
          <w:szCs w:val="24"/>
        </w:rPr>
        <w:t>though most of the people in France do not subscribe to religion according to the Central Intelligence Agency.</w:t>
      </w:r>
    </w:p>
    <w:p w14:paraId="6F8070F0" w14:textId="7B552B82" w:rsidR="00767A1D" w:rsidRPr="00083971" w:rsidRDefault="00083971" w:rsidP="0032750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Sex a</w:t>
      </w:r>
      <w:r w:rsidRPr="00083971">
        <w:rPr>
          <w:rFonts w:ascii="Times New Roman" w:hAnsi="Times New Roman" w:cs="Times New Roman"/>
          <w:b/>
          <w:bCs/>
          <w:sz w:val="24"/>
          <w:szCs w:val="24"/>
        </w:rPr>
        <w:t>nd Gender Roles</w:t>
      </w:r>
    </w:p>
    <w:p w14:paraId="2D799C74" w14:textId="51226CDB" w:rsidR="006322C5" w:rsidRPr="00083971" w:rsidRDefault="005D56B7" w:rsidP="00083971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 xml:space="preserve">Gender equality in French is a priority for the government and ensures inequality in reduction to sustainable development, security, peace, defense, promotion rights, and climate </w:t>
      </w:r>
      <w:r w:rsidR="00300EF2" w:rsidRPr="00083971">
        <w:rPr>
          <w:rFonts w:ascii="Times New Roman" w:hAnsi="Times New Roman" w:cs="Times New Roman"/>
          <w:sz w:val="24"/>
          <w:szCs w:val="24"/>
        </w:rPr>
        <w:t xml:space="preserve">economic </w:t>
      </w:r>
      <w:r w:rsidRPr="00083971">
        <w:rPr>
          <w:rFonts w:ascii="Times New Roman" w:hAnsi="Times New Roman" w:cs="Times New Roman"/>
          <w:sz w:val="24"/>
          <w:szCs w:val="24"/>
        </w:rPr>
        <w:t>issues</w:t>
      </w:r>
      <w:r w:rsidR="0024558A">
        <w:rPr>
          <w:rFonts w:ascii="Times New Roman" w:hAnsi="Times New Roman" w:cs="Times New Roman"/>
          <w:sz w:val="24"/>
          <w:szCs w:val="24"/>
        </w:rPr>
        <w:t xml:space="preserve"> (</w:t>
      </w:r>
      <w:r w:rsidR="002455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Grove, </w:t>
      </w:r>
      <w:bookmarkStart w:id="0" w:name="_GoBack"/>
      <w:bookmarkEnd w:id="0"/>
      <w:r w:rsidR="0024558A" w:rsidRPr="00083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Pr="00083971">
        <w:rPr>
          <w:rFonts w:ascii="Times New Roman" w:hAnsi="Times New Roman" w:cs="Times New Roman"/>
          <w:sz w:val="24"/>
          <w:szCs w:val="24"/>
        </w:rPr>
        <w:t>.</w:t>
      </w:r>
    </w:p>
    <w:p w14:paraId="2D73CBF5" w14:textId="3F782949" w:rsidR="00550194" w:rsidRPr="00083971" w:rsidRDefault="005D56B7" w:rsidP="0032750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397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83971" w:rsidRPr="00083971">
        <w:rPr>
          <w:rFonts w:ascii="Times New Roman" w:hAnsi="Times New Roman" w:cs="Times New Roman"/>
          <w:b/>
          <w:bCs/>
          <w:sz w:val="24"/>
          <w:szCs w:val="24"/>
        </w:rPr>
        <w:t>cculturations</w:t>
      </w:r>
    </w:p>
    <w:p w14:paraId="4E644A39" w14:textId="77777777" w:rsidR="006322C5" w:rsidRPr="00083971" w:rsidRDefault="005D56B7" w:rsidP="00083971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>French being a country of immigrants, the members</w:t>
      </w:r>
      <w:r w:rsidR="0024682C" w:rsidRPr="00083971">
        <w:rPr>
          <w:rFonts w:ascii="Times New Roman" w:hAnsi="Times New Roman" w:cs="Times New Roman"/>
          <w:sz w:val="24"/>
          <w:szCs w:val="24"/>
        </w:rPr>
        <w:t xml:space="preserve"> especially the undergraduates</w:t>
      </w:r>
      <w:r w:rsidRPr="00083971">
        <w:rPr>
          <w:rFonts w:ascii="Times New Roman" w:hAnsi="Times New Roman" w:cs="Times New Roman"/>
          <w:sz w:val="24"/>
          <w:szCs w:val="24"/>
        </w:rPr>
        <w:t xml:space="preserve"> have influenced the </w:t>
      </w:r>
      <w:r w:rsidR="00DE5F46" w:rsidRPr="00083971">
        <w:rPr>
          <w:rFonts w:ascii="Times New Roman" w:hAnsi="Times New Roman" w:cs="Times New Roman"/>
          <w:sz w:val="24"/>
          <w:szCs w:val="24"/>
        </w:rPr>
        <w:t>value</w:t>
      </w:r>
      <w:r w:rsidR="0024682C" w:rsidRPr="00083971">
        <w:rPr>
          <w:rFonts w:ascii="Times New Roman" w:hAnsi="Times New Roman" w:cs="Times New Roman"/>
          <w:sz w:val="24"/>
          <w:szCs w:val="24"/>
        </w:rPr>
        <w:t xml:space="preserve"> of their intergroup </w:t>
      </w:r>
      <w:r w:rsidR="00DE5F46" w:rsidRPr="00083971">
        <w:rPr>
          <w:rFonts w:ascii="Times New Roman" w:hAnsi="Times New Roman" w:cs="Times New Roman"/>
          <w:sz w:val="24"/>
          <w:szCs w:val="24"/>
        </w:rPr>
        <w:t>relationships</w:t>
      </w:r>
      <w:r w:rsidR="0024682C" w:rsidRPr="00083971">
        <w:rPr>
          <w:rFonts w:ascii="Times New Roman" w:hAnsi="Times New Roman" w:cs="Times New Roman"/>
          <w:sz w:val="24"/>
          <w:szCs w:val="24"/>
        </w:rPr>
        <w:t xml:space="preserve"> thus strongly promoting the acculturation orientations.</w:t>
      </w:r>
    </w:p>
    <w:p w14:paraId="78804CD6" w14:textId="41E244BD" w:rsidR="0024682C" w:rsidRPr="00083971" w:rsidRDefault="00083971" w:rsidP="0032750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3971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6D10AFAA" w14:textId="77777777" w:rsidR="0024682C" w:rsidRPr="00083971" w:rsidRDefault="005D56B7" w:rsidP="00083971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sz w:val="24"/>
          <w:szCs w:val="24"/>
        </w:rPr>
        <w:t>Most of the people confuse French culture with that of Paris which is also a center of fashion, art, and architecture but is differentiated by how the regions vary.</w:t>
      </w:r>
    </w:p>
    <w:p w14:paraId="34300BC3" w14:textId="77777777" w:rsidR="006322C5" w:rsidRPr="00083971" w:rsidRDefault="006322C5" w:rsidP="003275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57908" w14:textId="75DFBBF8" w:rsidR="00C21783" w:rsidRDefault="00C21783" w:rsidP="00C217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3B1F98" w14:textId="77777777" w:rsidR="00083971" w:rsidRPr="00083971" w:rsidRDefault="00083971" w:rsidP="00C217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DE8DB" w14:textId="23197089" w:rsidR="00C21783" w:rsidRPr="00083971" w:rsidRDefault="00C21783" w:rsidP="00C21783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BC47F5C" w14:textId="3BB319B1" w:rsidR="00C21783" w:rsidRPr="00083971" w:rsidRDefault="00083971" w:rsidP="00083971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083971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1582EE37" w14:textId="77777777" w:rsidR="00083971" w:rsidRPr="00083971" w:rsidRDefault="00083971" w:rsidP="00AC71C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53754475"/>
      <w:r w:rsidRPr="00083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Counter, A. (2017). </w:t>
      </w:r>
      <w:bookmarkEnd w:id="1"/>
      <w:r w:rsidRPr="0008397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Inheritance in nineteenth-century French culture: Wealth, knowledge and the family</w:t>
      </w:r>
      <w:r w:rsidRPr="00083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5AF9819B" w14:textId="77777777" w:rsidR="00083971" w:rsidRPr="00083971" w:rsidRDefault="00083971" w:rsidP="00AC71C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83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Grove, L. (2017). </w:t>
      </w:r>
      <w:r w:rsidRPr="0008397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Text/image mosaics in French culture: emblems and comic strips</w:t>
      </w:r>
      <w:r w:rsidRPr="00083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30EDF80B" w14:textId="77777777" w:rsidR="00083971" w:rsidRPr="00083971" w:rsidRDefault="00083971" w:rsidP="00AC71C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2" w:name="_Hlk53754551"/>
      <w:r w:rsidRPr="00083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Hoffmann, G. (2017</w:t>
      </w:r>
      <w:bookmarkEnd w:id="2"/>
      <w:r w:rsidRPr="00083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 </w:t>
      </w:r>
      <w:r w:rsidRPr="0008397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Reforming French Culture: Satire, Spiritual Alienation, and Connection to Strangers</w:t>
      </w:r>
      <w:r w:rsidRPr="00083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Oxford University Press.</w:t>
      </w:r>
    </w:p>
    <w:p w14:paraId="088F074C" w14:textId="498994F7" w:rsidR="00544A46" w:rsidRPr="00083971" w:rsidRDefault="00544A46" w:rsidP="003275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44A46" w:rsidRPr="00083971" w:rsidSect="00003DD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44723" w14:textId="77777777" w:rsidR="009607E1" w:rsidRDefault="009607E1">
      <w:pPr>
        <w:spacing w:after="0" w:line="240" w:lineRule="auto"/>
      </w:pPr>
      <w:r>
        <w:separator/>
      </w:r>
    </w:p>
  </w:endnote>
  <w:endnote w:type="continuationSeparator" w:id="0">
    <w:p w14:paraId="06D32250" w14:textId="77777777" w:rsidR="009607E1" w:rsidRDefault="00960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3AE67" w14:textId="77777777" w:rsidR="009607E1" w:rsidRDefault="009607E1">
      <w:pPr>
        <w:spacing w:after="0" w:line="240" w:lineRule="auto"/>
      </w:pPr>
      <w:r>
        <w:separator/>
      </w:r>
    </w:p>
  </w:footnote>
  <w:footnote w:type="continuationSeparator" w:id="0">
    <w:p w14:paraId="61FA9A84" w14:textId="77777777" w:rsidR="009607E1" w:rsidRDefault="00960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3691034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6777E5" w14:textId="5AE4D803" w:rsidR="00B608BE" w:rsidRPr="00083971" w:rsidRDefault="005D56B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83971">
          <w:rPr>
            <w:rFonts w:ascii="Times New Roman" w:hAnsi="Times New Roman" w:cs="Times New Roman"/>
            <w:sz w:val="24"/>
            <w:szCs w:val="24"/>
          </w:rPr>
          <w:tab/>
        </w:r>
        <w:r w:rsidRPr="00083971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Pr="000839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397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839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03A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8397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26F8594" w14:textId="77777777" w:rsidR="00B608BE" w:rsidRPr="00083971" w:rsidRDefault="00B608B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9191738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285F20" w14:textId="77AFD011" w:rsidR="00B608BE" w:rsidRPr="00AC71C4" w:rsidRDefault="005D56B7" w:rsidP="00AC71C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C71C4">
          <w:rPr>
            <w:rFonts w:ascii="Times New Roman" w:hAnsi="Times New Roman" w:cs="Times New Roman"/>
            <w:sz w:val="24"/>
            <w:szCs w:val="24"/>
          </w:rPr>
          <w:tab/>
        </w:r>
        <w:r w:rsidRPr="00AC71C4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Pr="00AC71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71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C71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6FF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C71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AD60193" w14:textId="77777777" w:rsidR="00B608BE" w:rsidRPr="00AC71C4" w:rsidRDefault="00B608B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3373C"/>
    <w:multiLevelType w:val="hybridMultilevel"/>
    <w:tmpl w:val="09A8F7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84220"/>
    <w:multiLevelType w:val="hybridMultilevel"/>
    <w:tmpl w:val="8BD292B4"/>
    <w:lvl w:ilvl="0" w:tplc="B1EAEFBC">
      <w:start w:val="1"/>
      <w:numFmt w:val="lowerLetter"/>
      <w:lvlText w:val="%1."/>
      <w:lvlJc w:val="left"/>
      <w:pPr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FFB6199"/>
    <w:multiLevelType w:val="hybridMultilevel"/>
    <w:tmpl w:val="D08869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F6AE2"/>
    <w:multiLevelType w:val="hybridMultilevel"/>
    <w:tmpl w:val="1B2CC552"/>
    <w:lvl w:ilvl="0" w:tplc="534E5A8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D283004"/>
    <w:multiLevelType w:val="hybridMultilevel"/>
    <w:tmpl w:val="74D23ECA"/>
    <w:lvl w:ilvl="0" w:tplc="42369D14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2211373"/>
    <w:multiLevelType w:val="hybridMultilevel"/>
    <w:tmpl w:val="80A81C34"/>
    <w:lvl w:ilvl="0" w:tplc="BB0C50D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70D5E5A"/>
    <w:multiLevelType w:val="hybridMultilevel"/>
    <w:tmpl w:val="71B0E064"/>
    <w:lvl w:ilvl="0" w:tplc="83BE964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7A356DE"/>
    <w:multiLevelType w:val="hybridMultilevel"/>
    <w:tmpl w:val="DF74E742"/>
    <w:lvl w:ilvl="0" w:tplc="20000013">
      <w:start w:val="1"/>
      <w:numFmt w:val="upp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F6519A"/>
    <w:multiLevelType w:val="hybridMultilevel"/>
    <w:tmpl w:val="75908E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652"/>
    <w:rsid w:val="00003DD7"/>
    <w:rsid w:val="00083971"/>
    <w:rsid w:val="000B0BF9"/>
    <w:rsid w:val="000F25E3"/>
    <w:rsid w:val="0011032E"/>
    <w:rsid w:val="0012497B"/>
    <w:rsid w:val="00144519"/>
    <w:rsid w:val="00167D24"/>
    <w:rsid w:val="0017158F"/>
    <w:rsid w:val="00172CE5"/>
    <w:rsid w:val="00186E10"/>
    <w:rsid w:val="001C5ABA"/>
    <w:rsid w:val="001E4113"/>
    <w:rsid w:val="00235649"/>
    <w:rsid w:val="0024134A"/>
    <w:rsid w:val="0024558A"/>
    <w:rsid w:val="0024682C"/>
    <w:rsid w:val="002575EE"/>
    <w:rsid w:val="00257C10"/>
    <w:rsid w:val="00261DC6"/>
    <w:rsid w:val="002978F6"/>
    <w:rsid w:val="002B05F4"/>
    <w:rsid w:val="002C5A9E"/>
    <w:rsid w:val="002D108B"/>
    <w:rsid w:val="002E1186"/>
    <w:rsid w:val="002F28A1"/>
    <w:rsid w:val="00300EF2"/>
    <w:rsid w:val="00324DCC"/>
    <w:rsid w:val="00327501"/>
    <w:rsid w:val="0032786E"/>
    <w:rsid w:val="00386073"/>
    <w:rsid w:val="003B23E2"/>
    <w:rsid w:val="003C59DA"/>
    <w:rsid w:val="003E4194"/>
    <w:rsid w:val="004A1AB3"/>
    <w:rsid w:val="004E4D72"/>
    <w:rsid w:val="004F6BA9"/>
    <w:rsid w:val="00544A46"/>
    <w:rsid w:val="00550194"/>
    <w:rsid w:val="00580ED3"/>
    <w:rsid w:val="005D56B7"/>
    <w:rsid w:val="006322C5"/>
    <w:rsid w:val="0064554A"/>
    <w:rsid w:val="006658B0"/>
    <w:rsid w:val="006A120F"/>
    <w:rsid w:val="006D6B88"/>
    <w:rsid w:val="006E2089"/>
    <w:rsid w:val="006E2DBC"/>
    <w:rsid w:val="007041C0"/>
    <w:rsid w:val="007103A4"/>
    <w:rsid w:val="0071787E"/>
    <w:rsid w:val="00724E66"/>
    <w:rsid w:val="00766BCB"/>
    <w:rsid w:val="00767A1D"/>
    <w:rsid w:val="00773D2A"/>
    <w:rsid w:val="007B5DB9"/>
    <w:rsid w:val="007E1034"/>
    <w:rsid w:val="007F2652"/>
    <w:rsid w:val="0082428E"/>
    <w:rsid w:val="00856505"/>
    <w:rsid w:val="008655B6"/>
    <w:rsid w:val="008A32E7"/>
    <w:rsid w:val="008C34E9"/>
    <w:rsid w:val="008E2C05"/>
    <w:rsid w:val="00915B3A"/>
    <w:rsid w:val="00950638"/>
    <w:rsid w:val="009607E1"/>
    <w:rsid w:val="009851F4"/>
    <w:rsid w:val="00990DF7"/>
    <w:rsid w:val="00991517"/>
    <w:rsid w:val="00997CD3"/>
    <w:rsid w:val="009B6FF9"/>
    <w:rsid w:val="009C6821"/>
    <w:rsid w:val="00A03BCC"/>
    <w:rsid w:val="00A178A5"/>
    <w:rsid w:val="00A21AD5"/>
    <w:rsid w:val="00A6150D"/>
    <w:rsid w:val="00AC0C78"/>
    <w:rsid w:val="00AC1CC7"/>
    <w:rsid w:val="00AC71C4"/>
    <w:rsid w:val="00AC7F62"/>
    <w:rsid w:val="00B32E78"/>
    <w:rsid w:val="00B608BE"/>
    <w:rsid w:val="00B618EE"/>
    <w:rsid w:val="00B75DEE"/>
    <w:rsid w:val="00BB63A3"/>
    <w:rsid w:val="00C21783"/>
    <w:rsid w:val="00C507A1"/>
    <w:rsid w:val="00C53B0B"/>
    <w:rsid w:val="00C9659C"/>
    <w:rsid w:val="00CB01D6"/>
    <w:rsid w:val="00CB5745"/>
    <w:rsid w:val="00D74713"/>
    <w:rsid w:val="00D85BDF"/>
    <w:rsid w:val="00DA414A"/>
    <w:rsid w:val="00DA5DDA"/>
    <w:rsid w:val="00DE5F46"/>
    <w:rsid w:val="00DF0D42"/>
    <w:rsid w:val="00E03399"/>
    <w:rsid w:val="00E1558A"/>
    <w:rsid w:val="00E70129"/>
    <w:rsid w:val="00EA7817"/>
    <w:rsid w:val="00F00018"/>
    <w:rsid w:val="00F2136F"/>
    <w:rsid w:val="00F266D6"/>
    <w:rsid w:val="00F3267B"/>
    <w:rsid w:val="00FA543D"/>
    <w:rsid w:val="00FC217F"/>
    <w:rsid w:val="00FE4362"/>
    <w:rsid w:val="00FE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5023B"/>
  <w15:docId w15:val="{1934B29A-7D72-437C-A7DA-8C519671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158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C1C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60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8BE"/>
  </w:style>
  <w:style w:type="paragraph" w:styleId="Footer">
    <w:name w:val="footer"/>
    <w:basedOn w:val="Normal"/>
    <w:link w:val="FooterChar"/>
    <w:uiPriority w:val="99"/>
    <w:unhideWhenUsed/>
    <w:rsid w:val="00B60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8B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12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27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ed\Downloads\FRENCH%20CULTUR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FRENCH CULTURE</Template>
  <TotalTime>0</TotalTime>
  <Pages>5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HP</cp:lastModifiedBy>
  <cp:revision>2</cp:revision>
  <dcterms:created xsi:type="dcterms:W3CDTF">2020-10-16T13:04:00Z</dcterms:created>
  <dcterms:modified xsi:type="dcterms:W3CDTF">2020-10-16T13:04:00Z</dcterms:modified>
</cp:coreProperties>
</file>